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5E9EE">
      <w:pP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</w:pP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t>Tur til Vauldalen 2019</w:t>
      </w:r>
    </w:p>
    <w:p w14:paraId="264F5C0A">
      <w:pP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</w:pP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6" name="Picture 76" descr="IMG_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IMG_23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5" name="Picture 75" descr="IMG_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IMG_23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4" name="Picture 74" descr="IMG_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IMG_23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3" name="Picture 73" descr="IMG_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MG_23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2" name="Picture 72" descr="IMG_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MG_24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1" name="Picture 71" descr="IMG_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MG_24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0" name="Picture 70" descr="IMG_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IMG_24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9" name="Picture 69" descr="IMG_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IMG_24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8" name="Picture 68" descr="IMG_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IMG_24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7" name="Picture 67" descr="IMG_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IMG_24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6" name="Picture 66" descr="IMG_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IMG_24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5" name="Picture 65" descr="IMG_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IMG_24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4" name="Picture 64" descr="IMG_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MG_24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3" name="Picture 63" descr="IMG_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IMG_24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2" name="Picture 62" descr="IMG_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IMG_24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1" name="Picture 61" descr="IMG_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MG_24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0" name="Picture 60" descr="IMG_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IMG_246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9" name="Picture 59" descr="IMG_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IMG_246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8" name="Picture 58" descr="IMG_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MG_24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7" name="Picture 57" descr="IMG_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MG_247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6" name="Picture 56" descr="IMG_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IMG_24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5" name="Picture 55" descr="IMG_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MG_247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4" name="Picture 54" descr="IMG_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G_247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3" name="Picture 53" descr="IMG_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IMG_247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2" name="Picture 52" descr="IMG_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MG_247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1" name="Picture 51" descr="IMG_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MG_247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0" name="Picture 50" descr="IMG_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MG_24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9" name="Picture 49" descr="IMG_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MG_247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8" name="Picture 48" descr="IMG_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MG_24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7" name="Picture 47" descr="IMG_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G_248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6" name="Picture 46" descr="IMG_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MG_248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5" name="Picture 45" descr="IMG_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MG_248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4" name="Picture 44" descr="IMG_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MG_248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3" name="Picture 43" descr="IMG_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MG_248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2" name="Picture 42" descr="IMG_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IMG_248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1" name="Picture 41" descr="IMG_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MG_248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0" name="Picture 40" descr="IMG_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IMG_248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9" name="Picture 39" descr="IMG_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MG_249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8" name="Picture 38" descr="IMG_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MG_249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7" name="Picture 37" descr="IMG_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MG_249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6" name="Picture 36" descr="IMG_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G_249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5" name="Picture 35" descr="IMG_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MG_249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4" name="Picture 34" descr="IMG_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MG_24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3" name="Picture 33" descr="IMG_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G_249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2" name="Picture 32" descr="IMG_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G_249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1" name="Picture 31" descr="IMG_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G_249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0" name="Picture 30" descr="IMG_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G_250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9" name="Picture 29" descr="IMG_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_250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3336925"/>
            <wp:effectExtent l="0" t="0" r="7620" b="635"/>
            <wp:docPr id="28" name="Picture 28" descr="IMG_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0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7" name="Picture 27" descr="IMG_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0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6" name="Picture 26" descr="IMG_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50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5" name="Picture 25" descr="IMG_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0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4" name="Picture 24" descr="IMG_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0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1" name="Picture 21" descr="IMG_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250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0" name="Picture 20" descr="IMG_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5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9" name="Picture 19" descr="IMG_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5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8" name="Picture 18" descr="IMG_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7" name="Picture 17" descr="IMG_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6" name="Picture 16" descr="IMG_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1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5" name="Picture 15" descr="IMG_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1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4" name="Picture 14" descr="IMG_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1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3" name="Picture 13" descr="IMG_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2" name="Picture 12" descr="IMG_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1" name="Picture 11" descr="IMG_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1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0" name="Picture 10" descr="IMG_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2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9" name="Picture 9" descr="IMG_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2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8" name="Picture 8" descr="IMG_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2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" name="Picture 7" descr="IMG_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2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" name="Picture 6" descr="IMG_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2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" name="Picture 5" descr="IMG_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2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" name="Picture 4" descr="IMG_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2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" name="Picture 3" descr="IMG_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2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" name="Picture 1" descr="IMG_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2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69923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E95B4">
    <w:pPr>
      <w:pStyle w:val="5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-1172210</wp:posOffset>
          </wp:positionH>
          <wp:positionV relativeFrom="margin">
            <wp:posOffset>-920750</wp:posOffset>
          </wp:positionV>
          <wp:extent cx="7592695" cy="10740390"/>
          <wp:effectExtent l="0" t="0" r="8255" b="3810"/>
          <wp:wrapNone/>
          <wp:docPr id="2" name="WordPictureWatermark284955076" descr="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84955076" descr="3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695" cy="107403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A2744B"/>
    <w:rsid w:val="065C410E"/>
    <w:rsid w:val="2C0C7D9F"/>
    <w:rsid w:val="3A443835"/>
    <w:rsid w:val="6AB17A61"/>
    <w:rsid w:val="71A274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9" Type="http://schemas.openxmlformats.org/officeDocument/2006/relationships/fontTable" Target="fontTable.xml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ll%20Rehoff%20Larsen\AppData\Local\Packages\ZhuhaiKingsoftOfficeSoftw.WPSOffice_924xes6e8q1tw\LocalCache\Roaming\Kingsoft\office6\templates\download\an_3164\Letters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Letters.docx</Template>
  <Pages>25</Pages>
  <Words>0</Words>
  <Characters>0</Characters>
  <Lines>0</Lines>
  <Paragraphs>0</Paragraphs>
  <TotalTime>1639</TotalTime>
  <ScaleCrop>false</ScaleCrop>
  <LinksUpToDate>false</LinksUpToDate>
  <CharactersWithSpaces>0</CharactersWithSpaces>
  <Application>WPS Office_12.2.0.20348_F1E327BC-269C-435d-A152-05C5408002CA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2025-03-24T16:02:00Z</dcterms:created>
  <dc:creator>Kjell Rehoff Larsen</dc:creator>
  <cp:lastModifiedBy>Kjell Rehoff Larsen</cp:lastModifiedBy>
  <dcterms:modified xsi:type="dcterms:W3CDTF">2025-03-25T19:22:02Z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1033-12.2.0.20348</vt:lpwstr>
  </property>
  <property fmtid="{D5CDD505-2E9C-101B-9397-08002B2CF9AE}" pid="3" name="ICV">
    <vt:lpwstr>A0FB47CCB298479193D2F8D3D98AB2EA_11</vt:lpwstr>
  </property>
</Properties>
</file>